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BFB" w:rsidRPr="00DE0EE9" w:rsidRDefault="00316BFB" w:rsidP="00316BFB">
      <w:pPr>
        <w:spacing w:before="60"/>
        <w:ind w:right="-60"/>
        <w:rPr>
          <w:rFonts w:cs="Arial"/>
          <w:b/>
          <w:sz w:val="18"/>
          <w:szCs w:val="18"/>
        </w:rPr>
      </w:pPr>
    </w:p>
    <w:tbl>
      <w:tblPr>
        <w:tblStyle w:val="TableGrid"/>
        <w:tblW w:w="9378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4816FC" w:rsidRPr="00DE0EE9" w:rsidTr="00232F44">
        <w:trPr>
          <w:trHeight w:val="1523"/>
        </w:trPr>
        <w:tc>
          <w:tcPr>
            <w:tcW w:w="9378" w:type="dxa"/>
            <w:tcBorders>
              <w:top w:val="nil"/>
              <w:left w:val="nil"/>
              <w:bottom w:val="nil"/>
              <w:right w:val="nil"/>
            </w:tcBorders>
          </w:tcPr>
          <w:p w:rsidR="004816FC" w:rsidRPr="00DE0EE9" w:rsidRDefault="004816FC" w:rsidP="009B25F7">
            <w:pPr>
              <w:rPr>
                <w:rFonts w:cs="Arial"/>
                <w:b/>
              </w:rPr>
            </w:pPr>
          </w:p>
          <w:p w:rsidR="004816FC" w:rsidRPr="00DE0EE9" w:rsidRDefault="00D35534" w:rsidP="00CA36F3">
            <w:pPr>
              <w:pStyle w:val="Header"/>
              <w:rPr>
                <w:rFonts w:cs="Arial"/>
                <w:b/>
                <w:sz w:val="16"/>
                <w:szCs w:val="16"/>
              </w:rPr>
            </w:pP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8512" behindDoc="0" locked="0" layoutInCell="1" allowOverlap="1" wp14:anchorId="77212C12" wp14:editId="4EA4B1BD">
                  <wp:simplePos x="0" y="0"/>
                  <wp:positionH relativeFrom="column">
                    <wp:posOffset>314007</wp:posOffset>
                  </wp:positionH>
                  <wp:positionV relativeFrom="paragraph">
                    <wp:posOffset>55274</wp:posOffset>
                  </wp:positionV>
                  <wp:extent cx="742950" cy="406977"/>
                  <wp:effectExtent l="0" t="0" r="0" b="0"/>
                  <wp:wrapSquare wrapText="bothSides"/>
                  <wp:docPr id="18" name="Picture 1" descr="i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0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6FC" w:rsidRPr="00DE0EE9" w:rsidRDefault="004816FC" w:rsidP="004816FC"/>
          <w:p w:rsidR="004816FC" w:rsidRPr="00DE0EE9" w:rsidRDefault="004816FC" w:rsidP="004816FC">
            <w:pPr>
              <w:tabs>
                <w:tab w:val="left" w:pos="3915"/>
              </w:tabs>
            </w:pPr>
            <w:r w:rsidRPr="00DE0EE9">
              <w:tab/>
            </w:r>
          </w:p>
          <w:p w:rsidR="004816FC" w:rsidRPr="00DE0EE9" w:rsidRDefault="004816FC" w:rsidP="009B25F7">
            <w:pPr>
              <w:ind w:right="-60"/>
              <w:jc w:val="center"/>
              <w:rPr>
                <w:rFonts w:cs="Arial"/>
                <w:b/>
              </w:rPr>
            </w:pPr>
          </w:p>
          <w:p w:rsidR="004816FC" w:rsidRPr="00DE0EE9" w:rsidRDefault="00380D12" w:rsidP="009B25F7">
            <w:pPr>
              <w:spacing w:before="60"/>
              <w:ind w:right="-60"/>
              <w:rPr>
                <w:rFonts w:cs="Arial"/>
                <w:b/>
                <w:sz w:val="18"/>
                <w:szCs w:val="18"/>
              </w:rPr>
            </w:pP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9536" behindDoc="0" locked="0" layoutInCell="1" allowOverlap="1" wp14:anchorId="60197AA1" wp14:editId="4C824D4D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-570230</wp:posOffset>
                  </wp:positionV>
                  <wp:extent cx="790575" cy="367665"/>
                  <wp:effectExtent l="0" t="0" r="0" b="0"/>
                  <wp:wrapSquare wrapText="bothSides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3DDC6282" wp14:editId="4ABBDF68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-598805</wp:posOffset>
                  </wp:positionV>
                  <wp:extent cx="666750" cy="436245"/>
                  <wp:effectExtent l="0" t="0" r="0" b="0"/>
                  <wp:wrapSquare wrapText="bothSides"/>
                  <wp:docPr id="16" name="Picture 7" descr="lir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r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615" t="8064" r="10208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24766BE1" wp14:editId="6E155B12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-560705</wp:posOffset>
                  </wp:positionV>
                  <wp:extent cx="428625" cy="324485"/>
                  <wp:effectExtent l="0" t="0" r="0" b="0"/>
                  <wp:wrapSquare wrapText="bothSides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4453B48E" wp14:editId="5A427E88">
                  <wp:simplePos x="0" y="0"/>
                  <wp:positionH relativeFrom="column">
                    <wp:posOffset>3524250</wp:posOffset>
                  </wp:positionH>
                  <wp:positionV relativeFrom="paragraph">
                    <wp:posOffset>-589280</wp:posOffset>
                  </wp:positionV>
                  <wp:extent cx="1066800" cy="342265"/>
                  <wp:effectExtent l="0" t="0" r="0" b="0"/>
                  <wp:wrapSquare wrapText="bothSides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43FD042B" wp14:editId="5C95BA83">
                  <wp:simplePos x="0" y="0"/>
                  <wp:positionH relativeFrom="column">
                    <wp:posOffset>4772025</wp:posOffset>
                  </wp:positionH>
                  <wp:positionV relativeFrom="paragraph">
                    <wp:posOffset>-589280</wp:posOffset>
                  </wp:positionV>
                  <wp:extent cx="561975" cy="355600"/>
                  <wp:effectExtent l="0" t="0" r="0" b="0"/>
                  <wp:wrapSquare wrapText="bothSides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6FC" w:rsidRPr="00DE0EE9" w:rsidRDefault="004816FC" w:rsidP="009B25F7">
            <w:pPr>
              <w:spacing w:before="60"/>
              <w:ind w:right="-60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864E64" w:rsidRPr="00AC5C9D" w:rsidRDefault="00864E64" w:rsidP="00495F50">
      <w:pPr>
        <w:widowControl w:val="0"/>
        <w:autoSpaceDE w:val="0"/>
        <w:autoSpaceDN w:val="0"/>
        <w:adjustRightInd w:val="0"/>
        <w:spacing w:before="28" w:after="0" w:line="322" w:lineRule="exact"/>
        <w:ind w:right="91"/>
        <w:rPr>
          <w:rFonts w:cs="Calibri"/>
          <w:b/>
          <w:bCs/>
          <w:spacing w:val="1"/>
          <w:sz w:val="24"/>
          <w:szCs w:val="24"/>
          <w:lang w:val="en-GB"/>
        </w:rPr>
      </w:pPr>
    </w:p>
    <w:p w:rsidR="00864E64" w:rsidRPr="00DC6AC8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  <w:r w:rsidRPr="00DC6AC8">
        <w:rPr>
          <w:rFonts w:cs="Calibri"/>
          <w:b/>
          <w:bCs/>
          <w:spacing w:val="1"/>
          <w:sz w:val="28"/>
          <w:szCs w:val="28"/>
          <w:lang w:val="en-GB"/>
        </w:rPr>
        <w:t xml:space="preserve">MENTORING PROGRAM </w:t>
      </w:r>
    </w:p>
    <w:p w:rsidR="00864E64" w:rsidRPr="00DC6AC8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</w:p>
    <w:p w:rsidR="00864E64" w:rsidRPr="00012442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  <w:r w:rsidRPr="00012442">
        <w:rPr>
          <w:rFonts w:ascii="Calibri" w:hAnsi="Calibri" w:cs="Calibri"/>
          <w:b/>
          <w:sz w:val="28"/>
          <w:szCs w:val="28"/>
        </w:rPr>
        <w:t xml:space="preserve">Assisting </w:t>
      </w:r>
      <w:proofErr w:type="spellStart"/>
      <w:r w:rsidRPr="00012442">
        <w:rPr>
          <w:rFonts w:ascii="Calibri" w:hAnsi="Calibri" w:cs="Calibri"/>
          <w:b/>
          <w:sz w:val="28"/>
          <w:szCs w:val="28"/>
        </w:rPr>
        <w:t>CSOs</w:t>
      </w:r>
      <w:proofErr w:type="spellEnd"/>
      <w:r w:rsidRPr="00012442">
        <w:rPr>
          <w:rFonts w:ascii="Calibri" w:hAnsi="Calibri" w:cs="Calibri"/>
          <w:b/>
          <w:sz w:val="28"/>
          <w:szCs w:val="28"/>
        </w:rPr>
        <w:t xml:space="preserve"> in acquirement of licences for provision of social services (fulfilment of quality standards) and </w:t>
      </w:r>
      <w:r w:rsidRPr="00012442">
        <w:rPr>
          <w:rFonts w:ascii="Calibri" w:eastAsia="Arial" w:hAnsi="Calibri" w:cs="Calibri"/>
          <w:b/>
          <w:sz w:val="28"/>
          <w:szCs w:val="28"/>
        </w:rPr>
        <w:t>Mentoring in overall strategic dev</w:t>
      </w:r>
      <w:r w:rsidRPr="00012442">
        <w:rPr>
          <w:rFonts w:eastAsia="Arial" w:cs="Calibri"/>
          <w:b/>
          <w:sz w:val="28"/>
          <w:szCs w:val="28"/>
        </w:rPr>
        <w:t xml:space="preserve">elopment of the </w:t>
      </w:r>
      <w:proofErr w:type="spellStart"/>
      <w:r w:rsidRPr="00012442">
        <w:rPr>
          <w:rFonts w:eastAsia="Arial" w:cs="Calibri"/>
          <w:b/>
          <w:sz w:val="28"/>
          <w:szCs w:val="28"/>
        </w:rPr>
        <w:t>CSO</w:t>
      </w:r>
      <w:proofErr w:type="spellEnd"/>
      <w:r w:rsidRPr="00012442">
        <w:rPr>
          <w:rFonts w:eastAsia="Arial" w:cs="Calibri"/>
          <w:b/>
          <w:sz w:val="28"/>
          <w:szCs w:val="28"/>
        </w:rPr>
        <w:t xml:space="preserve"> in question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>
        <w:rPr>
          <w:rFonts w:cs="Calibri"/>
          <w:b/>
          <w:bCs/>
          <w:spacing w:val="1"/>
          <w:sz w:val="26"/>
          <w:szCs w:val="26"/>
          <w:lang w:val="en-GB"/>
        </w:rPr>
        <w:t xml:space="preserve">Project title: </w:t>
      </w:r>
    </w:p>
    <w:p w:rsidR="00864E64" w:rsidRPr="00012442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 w:rsidRPr="00012442">
        <w:rPr>
          <w:rFonts w:ascii="Calibri" w:hAnsi="Calibri" w:cs="Calibri"/>
          <w:b/>
          <w:sz w:val="26"/>
          <w:szCs w:val="26"/>
        </w:rPr>
        <w:t xml:space="preserve">IRIS </w:t>
      </w:r>
      <w:proofErr w:type="spellStart"/>
      <w:r w:rsidRPr="00012442">
        <w:rPr>
          <w:rFonts w:ascii="Calibri" w:hAnsi="Calibri" w:cs="Calibri"/>
          <w:b/>
          <w:sz w:val="26"/>
          <w:szCs w:val="26"/>
        </w:rPr>
        <w:t>NETWORKing</w:t>
      </w:r>
      <w:proofErr w:type="spellEnd"/>
      <w:r w:rsidRPr="00012442">
        <w:rPr>
          <w:rFonts w:ascii="Calibri" w:hAnsi="Calibri" w:cs="Calibri"/>
          <w:b/>
          <w:sz w:val="26"/>
          <w:szCs w:val="26"/>
        </w:rPr>
        <w:t xml:space="preserve"> - </w:t>
      </w:r>
      <w:proofErr w:type="spellStart"/>
      <w:r w:rsidRPr="00012442">
        <w:rPr>
          <w:rFonts w:ascii="Calibri" w:hAnsi="Calibri" w:cs="Calibri"/>
          <w:b/>
          <w:sz w:val="26"/>
          <w:szCs w:val="26"/>
        </w:rPr>
        <w:t>CSOs</w:t>
      </w:r>
      <w:proofErr w:type="spellEnd"/>
      <w:r w:rsidRPr="00012442">
        <w:rPr>
          <w:rFonts w:ascii="Calibri" w:hAnsi="Calibri" w:cs="Calibri"/>
          <w:b/>
          <w:sz w:val="26"/>
          <w:szCs w:val="26"/>
        </w:rPr>
        <w:t xml:space="preserve"> for protection sensitive migration management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 w:rsidRPr="00AC5C9D">
        <w:rPr>
          <w:rFonts w:cs="Calibri"/>
          <w:b/>
          <w:bCs/>
          <w:spacing w:val="1"/>
          <w:sz w:val="26"/>
          <w:szCs w:val="26"/>
          <w:lang w:val="en-GB"/>
        </w:rPr>
        <w:t xml:space="preserve">Deadline </w:t>
      </w:r>
      <w:r w:rsidR="0087699A">
        <w:rPr>
          <w:rFonts w:cs="Calibri"/>
          <w:b/>
          <w:bCs/>
          <w:spacing w:val="1"/>
          <w:sz w:val="26"/>
          <w:szCs w:val="26"/>
          <w:lang w:val="en-GB"/>
        </w:rPr>
        <w:t xml:space="preserve">for submission of applications: </w:t>
      </w:r>
      <w:r w:rsidR="00FD6D48">
        <w:rPr>
          <w:rFonts w:cs="Calibri"/>
          <w:b/>
          <w:bCs/>
          <w:spacing w:val="1"/>
          <w:sz w:val="26"/>
          <w:szCs w:val="26"/>
          <w:lang w:val="en-GB"/>
        </w:rPr>
        <w:t>1</w:t>
      </w:r>
      <w:r w:rsidR="0087699A">
        <w:rPr>
          <w:rFonts w:cs="Calibri"/>
          <w:b/>
          <w:bCs/>
          <w:spacing w:val="1"/>
          <w:sz w:val="26"/>
          <w:szCs w:val="26"/>
          <w:lang w:val="en-GB"/>
        </w:rPr>
        <w:t>5 March 2019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640870" w:rsidRPr="004E285A" w:rsidRDefault="00640870" w:rsidP="00640870">
      <w:pPr>
        <w:jc w:val="center"/>
        <w:rPr>
          <w:rFonts w:ascii="Calibri" w:hAnsi="Calibri" w:cs="Calibri"/>
          <w:b/>
          <w:bCs/>
          <w:sz w:val="26"/>
          <w:szCs w:val="26"/>
        </w:rPr>
      </w:pPr>
      <w:r w:rsidRPr="004E285A">
        <w:rPr>
          <w:rFonts w:ascii="Calibri" w:hAnsi="Calibri" w:cs="Calibri"/>
          <w:b/>
          <w:bCs/>
          <w:sz w:val="26"/>
          <w:szCs w:val="26"/>
        </w:rPr>
        <w:t>APPLICATION FORM</w:t>
      </w:r>
    </w:p>
    <w:p w:rsidR="00640870" w:rsidRPr="00496C55" w:rsidRDefault="00640870" w:rsidP="00640870">
      <w:pPr>
        <w:ind w:right="-291"/>
        <w:jc w:val="both"/>
        <w:rPr>
          <w:rFonts w:ascii="Arial" w:hAnsi="Arial" w:cs="Arial"/>
          <w:sz w:val="20"/>
        </w:rPr>
      </w:pPr>
    </w:p>
    <w:p w:rsidR="00640870" w:rsidRPr="00496C55" w:rsidRDefault="00640870" w:rsidP="00640870">
      <w:pPr>
        <w:ind w:right="-291"/>
        <w:jc w:val="both"/>
        <w:rPr>
          <w:rFonts w:ascii="Arial" w:hAnsi="Arial" w:cs="Arial"/>
          <w:sz w:val="20"/>
        </w:rPr>
      </w:pPr>
      <w:r w:rsidRPr="004E285A">
        <w:rPr>
          <w:rFonts w:ascii="Arial" w:hAnsi="Arial" w:cs="Arial"/>
          <w:sz w:val="20"/>
        </w:rPr>
        <w:t xml:space="preserve">Application should be sent to email address </w:t>
      </w:r>
      <w:hyperlink r:id="rId14" w:history="1">
        <w:r w:rsidR="00FC421F" w:rsidRPr="003F5B03">
          <w:rPr>
            <w:rStyle w:val="Hyperlink"/>
            <w:rFonts w:ascii="Arial" w:hAnsi="Arial" w:cs="Arial"/>
            <w:sz w:val="20"/>
          </w:rPr>
          <w:t>masa.mitrovic@asb-see.org</w:t>
        </w:r>
      </w:hyperlink>
      <w:r w:rsidR="00FC421F">
        <w:rPr>
          <w:rFonts w:ascii="Arial" w:hAnsi="Arial" w:cs="Arial"/>
          <w:sz w:val="20"/>
          <w:u w:val="single"/>
        </w:rPr>
        <w:t xml:space="preserve"> </w:t>
      </w:r>
      <w:r w:rsidRPr="004E285A">
        <w:rPr>
          <w:rFonts w:ascii="Arial" w:hAnsi="Arial" w:cs="Arial"/>
          <w:sz w:val="20"/>
        </w:rPr>
        <w:t xml:space="preserve">and Cc to </w:t>
      </w:r>
      <w:hyperlink r:id="rId15" w:history="1">
        <w:r w:rsidRPr="004E285A">
          <w:rPr>
            <w:rStyle w:val="Hyperlink"/>
            <w:rFonts w:ascii="Arial" w:hAnsi="Arial" w:cs="Arial"/>
            <w:sz w:val="20"/>
          </w:rPr>
          <w:t>iris@iris-see.eu</w:t>
        </w:r>
      </w:hyperlink>
      <w:r w:rsidRPr="004E285A">
        <w:rPr>
          <w:rFonts w:ascii="Arial" w:hAnsi="Arial" w:cs="Arial"/>
          <w:sz w:val="20"/>
        </w:rPr>
        <w:t xml:space="preserve"> no later than</w:t>
      </w:r>
      <w:r w:rsidRPr="004E285A">
        <w:rPr>
          <w:rFonts w:ascii="Arial" w:hAnsi="Arial" w:cs="Arial"/>
          <w:color w:val="FF0000"/>
          <w:sz w:val="20"/>
        </w:rPr>
        <w:t xml:space="preserve"> </w:t>
      </w:r>
      <w:r w:rsidR="00FD6D48">
        <w:rPr>
          <w:rFonts w:ascii="Arial" w:hAnsi="Arial" w:cs="Arial"/>
          <w:sz w:val="20"/>
        </w:rPr>
        <w:t>1</w:t>
      </w:r>
      <w:r w:rsidRPr="004E285A">
        <w:rPr>
          <w:rFonts w:ascii="Arial" w:hAnsi="Arial" w:cs="Arial"/>
          <w:sz w:val="20"/>
        </w:rPr>
        <w:t xml:space="preserve">5.03.2019. </w:t>
      </w:r>
      <w:proofErr w:type="gramStart"/>
      <w:r w:rsidRPr="004E285A">
        <w:rPr>
          <w:rFonts w:ascii="Arial" w:hAnsi="Arial" w:cs="Arial"/>
          <w:sz w:val="20"/>
        </w:rPr>
        <w:t>noon</w:t>
      </w:r>
      <w:proofErr w:type="gramEnd"/>
      <w:r w:rsidRPr="004E285A">
        <w:rPr>
          <w:rFonts w:ascii="Arial" w:hAnsi="Arial" w:cs="Arial"/>
          <w:sz w:val="20"/>
        </w:rPr>
        <w:t xml:space="preserve"> (12.00 a.m.), in accordance with the Guidelines.</w:t>
      </w:r>
    </w:p>
    <w:p w:rsidR="00640870" w:rsidRPr="00496C55" w:rsidRDefault="00640870" w:rsidP="00640870">
      <w:pPr>
        <w:pStyle w:val="Heading1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237"/>
      </w:tblGrid>
      <w:tr w:rsidR="00640870" w:rsidRPr="00496C55" w:rsidTr="00A8222B">
        <w:tc>
          <w:tcPr>
            <w:tcW w:w="2977" w:type="dxa"/>
            <w:shd w:val="pct10" w:color="auto" w:fill="FFFFFF"/>
            <w:vAlign w:val="center"/>
          </w:tcPr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  <w:r w:rsidRPr="00496C55">
              <w:rPr>
                <w:rFonts w:ascii="Arial" w:hAnsi="Arial" w:cs="Arial"/>
                <w:snapToGrid w:val="0"/>
                <w:sz w:val="20"/>
                <w:lang w:val="en-GB" w:eastAsia="en-US"/>
              </w:rPr>
              <w:t>Name of the applicant:</w:t>
            </w:r>
          </w:p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</w:tc>
        <w:tc>
          <w:tcPr>
            <w:tcW w:w="6237" w:type="dxa"/>
          </w:tcPr>
          <w:p w:rsidR="00640870" w:rsidRPr="00496C55" w:rsidRDefault="00640870" w:rsidP="00A8222B">
            <w:pPr>
              <w:pStyle w:val="Title"/>
              <w:rPr>
                <w:rFonts w:ascii="Arial" w:hAnsi="Arial" w:cs="Arial"/>
                <w:i/>
                <w:snapToGrid w:val="0"/>
                <w:sz w:val="20"/>
                <w:lang w:val="en-GB" w:eastAsia="en-US"/>
              </w:rPr>
            </w:pPr>
          </w:p>
          <w:p w:rsidR="00640870" w:rsidRPr="00496C55" w:rsidRDefault="00640870" w:rsidP="00A8222B">
            <w:pPr>
              <w:pStyle w:val="Title"/>
              <w:rPr>
                <w:rFonts w:ascii="Arial" w:hAnsi="Arial" w:cs="Arial"/>
                <w:i/>
                <w:snapToGrid w:val="0"/>
                <w:sz w:val="20"/>
                <w:lang w:val="en-GB" w:eastAsia="en-US"/>
              </w:rPr>
            </w:pPr>
          </w:p>
        </w:tc>
      </w:tr>
      <w:tr w:rsidR="00640870" w:rsidRPr="00496C55" w:rsidTr="00A8222B">
        <w:tc>
          <w:tcPr>
            <w:tcW w:w="2977" w:type="dxa"/>
            <w:shd w:val="pct10" w:color="auto" w:fill="FFFFFF"/>
            <w:vAlign w:val="center"/>
          </w:tcPr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  <w:r w:rsidRPr="00496C55">
              <w:rPr>
                <w:rFonts w:ascii="Arial" w:hAnsi="Arial" w:cs="Arial"/>
                <w:snapToGrid w:val="0"/>
                <w:sz w:val="20"/>
                <w:lang w:val="en-GB" w:eastAsia="en-US"/>
              </w:rPr>
              <w:t>Location(s) of the action:</w:t>
            </w:r>
          </w:p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</w:tc>
        <w:tc>
          <w:tcPr>
            <w:tcW w:w="6237" w:type="dxa"/>
          </w:tcPr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  <w:p w:rsidR="00640870" w:rsidRPr="00496C55" w:rsidRDefault="00640870" w:rsidP="00A8222B">
            <w:pPr>
              <w:pStyle w:val="Title"/>
              <w:jc w:val="left"/>
              <w:rPr>
                <w:rFonts w:ascii="Arial" w:hAnsi="Arial" w:cs="Arial"/>
                <w:snapToGrid w:val="0"/>
                <w:sz w:val="20"/>
                <w:lang w:val="en-GB" w:eastAsia="en-US"/>
              </w:rPr>
            </w:pPr>
          </w:p>
        </w:tc>
      </w:tr>
    </w:tbl>
    <w:p w:rsidR="00864E64" w:rsidRPr="00AC5C9D" w:rsidRDefault="00864E64" w:rsidP="00495F50">
      <w:pPr>
        <w:widowControl w:val="0"/>
        <w:autoSpaceDE w:val="0"/>
        <w:autoSpaceDN w:val="0"/>
        <w:adjustRightInd w:val="0"/>
        <w:spacing w:before="16" w:after="0" w:line="220" w:lineRule="exact"/>
        <w:rPr>
          <w:rFonts w:cs="Calibri"/>
          <w:color w:val="000000"/>
          <w:sz w:val="26"/>
          <w:szCs w:val="26"/>
          <w:lang w:val="en-GB"/>
        </w:rPr>
      </w:pPr>
    </w:p>
    <w:p w:rsidR="00864E64" w:rsidRDefault="00864E64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FC421F" w:rsidRDefault="00FC421F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FC421F" w:rsidRDefault="00FC421F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FC421F" w:rsidRDefault="00FC421F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FC421F" w:rsidRPr="00AC5C9D" w:rsidRDefault="00FC421F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4"/>
          <w:szCs w:val="24"/>
          <w:lang w:val="en-GB"/>
        </w:rPr>
      </w:pPr>
    </w:p>
    <w:p w:rsidR="00640870" w:rsidRPr="00FC421F" w:rsidRDefault="00640870" w:rsidP="00640870">
      <w:pPr>
        <w:pStyle w:val="Heading4"/>
        <w:numPr>
          <w:ilvl w:val="0"/>
          <w:numId w:val="48"/>
        </w:numPr>
        <w:tabs>
          <w:tab w:val="left" w:pos="567"/>
        </w:tabs>
        <w:rPr>
          <w:rFonts w:ascii="Arial" w:hAnsi="Arial" w:cs="Arial"/>
          <w:b w:val="0"/>
          <w:sz w:val="20"/>
          <w:szCs w:val="20"/>
          <w:u w:val="single"/>
        </w:rPr>
      </w:pPr>
      <w:r w:rsidRPr="00640870">
        <w:rPr>
          <w:rFonts w:ascii="Arial" w:hAnsi="Arial" w:cs="Arial"/>
          <w:sz w:val="20"/>
          <w:szCs w:val="20"/>
          <w:u w:val="single"/>
        </w:rPr>
        <w:lastRenderedPageBreak/>
        <w:t xml:space="preserve">Please answer the following questions </w:t>
      </w:r>
      <w:r w:rsidRPr="00640870">
        <w:rPr>
          <w:rFonts w:ascii="Arial" w:hAnsi="Arial" w:cs="Arial"/>
          <w:b w:val="0"/>
          <w:sz w:val="20"/>
          <w:szCs w:val="20"/>
          <w:u w:val="single"/>
        </w:rPr>
        <w:t xml:space="preserve">(not more than 2 page in table, font Arial 10)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514"/>
        <w:gridCol w:w="6713"/>
      </w:tblGrid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Duration: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E285A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E285A">
              <w:rPr>
                <w:rFonts w:ascii="Arial" w:hAnsi="Arial" w:cs="Arial"/>
                <w:sz w:val="20"/>
              </w:rPr>
              <w:t>&lt;</w:t>
            </w:r>
            <w:r w:rsidRPr="004E285A">
              <w:rPr>
                <w:rFonts w:ascii="Arial" w:hAnsi="Arial" w:cs="Arial"/>
                <w:i/>
                <w:sz w:val="20"/>
              </w:rPr>
              <w:t xml:space="preserve"> in months</w:t>
            </w:r>
            <w:r w:rsidRPr="004E285A">
              <w:rPr>
                <w:rFonts w:ascii="Arial" w:hAnsi="Arial" w:cs="Arial"/>
                <w:sz w:val="20"/>
              </w:rPr>
              <w:t>&gt;  (to be implemented to 31 December 2019)</w:t>
            </w:r>
          </w:p>
        </w:tc>
      </w:tr>
      <w:tr w:rsidR="00640870" w:rsidRPr="00496C55" w:rsidTr="00A8222B">
        <w:trPr>
          <w:trHeight w:val="1050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List the social services/type of the services organization is providing at the moment: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870"/>
        </w:trPr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Which of the providing services you are interested to licence: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870"/>
        </w:trPr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 xml:space="preserve">Number of years providing the social services: 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609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 xml:space="preserve">List the resources of your organization engaged in social service provision: 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Human resources (organizational structure, no. experts, no. administrative staff):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 xml:space="preserve">Infrastructural/Technical resources (facilities, equipment </w:t>
            </w:r>
            <w:proofErr w:type="spellStart"/>
            <w:r w:rsidRPr="00496C55">
              <w:rPr>
                <w:rFonts w:ascii="Arial" w:hAnsi="Arial" w:cs="Arial"/>
                <w:b/>
                <w:sz w:val="20"/>
              </w:rPr>
              <w:t>etc</w:t>
            </w:r>
            <w:proofErr w:type="spellEnd"/>
            <w:r w:rsidRPr="00496C55">
              <w:rPr>
                <w:rFonts w:ascii="Arial" w:hAnsi="Arial" w:cs="Arial"/>
                <w:b/>
                <w:sz w:val="20"/>
              </w:rPr>
              <w:t>):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Institutional resources (partnerships, cooperation with relevant stakeholders including national/local governments etc.):</w:t>
            </w:r>
          </w:p>
        </w:tc>
      </w:tr>
      <w:tr w:rsidR="00640870" w:rsidRPr="00496C55" w:rsidTr="00A8222B">
        <w:trPr>
          <w:trHeight w:val="609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Target group(s)/beneficiaries of your organisation: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Description of the beneficiaries: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 xml:space="preserve">No. of beneficiaries in 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201</w:t>
            </w:r>
            <w:r>
              <w:rPr>
                <w:rFonts w:ascii="Arial" w:hAnsi="Arial" w:cs="Arial"/>
                <w:b/>
                <w:sz w:val="20"/>
              </w:rPr>
              <w:t>9</w:t>
            </w:r>
            <w:r w:rsidRPr="00496C55">
              <w:rPr>
                <w:rFonts w:ascii="Arial" w:hAnsi="Arial" w:cs="Arial"/>
                <w:b/>
                <w:sz w:val="20"/>
              </w:rPr>
              <w:t xml:space="preserve"> (estimated):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201</w:t>
            </w:r>
            <w:r>
              <w:rPr>
                <w:rFonts w:ascii="Arial" w:hAnsi="Arial" w:cs="Arial"/>
                <w:b/>
                <w:sz w:val="20"/>
              </w:rPr>
              <w:t>8</w:t>
            </w:r>
            <w:r w:rsidRPr="00496C55">
              <w:rPr>
                <w:rFonts w:ascii="Arial" w:hAnsi="Arial" w:cs="Arial"/>
                <w:b/>
                <w:sz w:val="20"/>
              </w:rPr>
              <w:t>:</w:t>
            </w:r>
          </w:p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201</w:t>
            </w:r>
            <w:r>
              <w:rPr>
                <w:rFonts w:ascii="Arial" w:hAnsi="Arial" w:cs="Arial"/>
                <w:b/>
                <w:sz w:val="20"/>
              </w:rPr>
              <w:t>7</w:t>
            </w:r>
            <w:r w:rsidRPr="00496C55"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 xml:space="preserve">Explain the reasons of engaging </w:t>
            </w:r>
            <w:r>
              <w:rPr>
                <w:rFonts w:ascii="Arial" w:hAnsi="Arial" w:cs="Arial"/>
                <w:sz w:val="20"/>
              </w:rPr>
              <w:t xml:space="preserve">in the </w:t>
            </w:r>
            <w:r w:rsidRPr="00496C55">
              <w:rPr>
                <w:rFonts w:ascii="Arial" w:hAnsi="Arial" w:cs="Arial"/>
                <w:sz w:val="20"/>
              </w:rPr>
              <w:t xml:space="preserve">licensing process: 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Explain the assistance your organization need in the process of licensing? Which specific problem you want to address?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FD6D48">
              <w:rPr>
                <w:rFonts w:ascii="Arial" w:hAnsi="Arial" w:cs="Arial"/>
                <w:sz w:val="20"/>
              </w:rPr>
              <w:t xml:space="preserve">Indicate specific document(s) that are a priority for your organization for the licensing process; if possible provide a </w:t>
            </w:r>
            <w:r w:rsidRPr="00FD6D48">
              <w:rPr>
                <w:rFonts w:ascii="Arial" w:hAnsi="Arial" w:cs="Arial"/>
                <w:sz w:val="20"/>
              </w:rPr>
              <w:lastRenderedPageBreak/>
              <w:t>projection of the cost for each document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Expected results: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496C55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Explain the long term effect of licensing on your target group: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640870" w:rsidRPr="00496C55" w:rsidTr="00A8222B">
        <w:trPr>
          <w:trHeight w:val="59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640870" w:rsidRPr="00FD6D48" w:rsidRDefault="00640870" w:rsidP="00A8222B">
            <w:pPr>
              <w:snapToGrid w:val="0"/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FD6D48">
              <w:rPr>
                <w:rFonts w:ascii="Arial" w:hAnsi="Arial" w:cs="Arial"/>
                <w:sz w:val="20"/>
              </w:rPr>
              <w:t>Explain the long term effect of licensing for your organization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870" w:rsidRPr="00496C55" w:rsidRDefault="00640870" w:rsidP="00A8222B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:rsidR="00AC59B5" w:rsidRDefault="00AC59B5" w:rsidP="002E3D98">
      <w:pPr>
        <w:tabs>
          <w:tab w:val="left" w:pos="1758"/>
        </w:tabs>
      </w:pPr>
    </w:p>
    <w:p w:rsidR="00640870" w:rsidRDefault="00640870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640870" w:rsidRDefault="00640870" w:rsidP="002E3D98">
      <w:pPr>
        <w:tabs>
          <w:tab w:val="left" w:pos="1758"/>
        </w:tabs>
      </w:pPr>
    </w:p>
    <w:p w:rsidR="00640870" w:rsidRPr="00496C55" w:rsidRDefault="00640870" w:rsidP="00640870">
      <w:pPr>
        <w:pBdr>
          <w:bottom w:val="single" w:sz="4" w:space="1" w:color="auto"/>
        </w:pBdr>
        <w:tabs>
          <w:tab w:val="left" w:pos="852"/>
        </w:tabs>
        <w:spacing w:after="60"/>
        <w:ind w:left="426" w:hanging="426"/>
        <w:jc w:val="both"/>
        <w:rPr>
          <w:rFonts w:ascii="Arial" w:hAnsi="Arial" w:cs="Arial"/>
          <w:b/>
          <w:sz w:val="20"/>
        </w:rPr>
      </w:pPr>
      <w:r w:rsidRPr="00496C55">
        <w:rPr>
          <w:rFonts w:ascii="Arial" w:hAnsi="Arial" w:cs="Arial"/>
          <w:b/>
          <w:sz w:val="20"/>
        </w:rPr>
        <w:lastRenderedPageBreak/>
        <w:t>II AP</w:t>
      </w:r>
      <w:r>
        <w:rPr>
          <w:rFonts w:ascii="Arial" w:hAnsi="Arial" w:cs="Arial"/>
          <w:b/>
          <w:sz w:val="20"/>
        </w:rPr>
        <w:t>P</w:t>
      </w:r>
      <w:r w:rsidRPr="00496C55">
        <w:rPr>
          <w:rFonts w:ascii="Arial" w:hAnsi="Arial" w:cs="Arial"/>
          <w:b/>
          <w:sz w:val="20"/>
        </w:rPr>
        <w:t>LICANT DETAILS</w:t>
      </w:r>
    </w:p>
    <w:p w:rsidR="00640870" w:rsidRDefault="00640870" w:rsidP="002E3D98">
      <w:pPr>
        <w:tabs>
          <w:tab w:val="left" w:pos="1758"/>
        </w:tabs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20"/>
        <w:gridCol w:w="5662"/>
      </w:tblGrid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495F50" w:rsidRPr="00496C55" w:rsidRDefault="00495F50" w:rsidP="00A8222B">
            <w:pPr>
              <w:pStyle w:val="BodyTextIndent"/>
              <w:snapToGrid w:val="0"/>
              <w:rPr>
                <w:rFonts w:cs="Arial"/>
                <w:b/>
                <w:lang w:val="en-GB"/>
              </w:rPr>
            </w:pPr>
            <w:r w:rsidRPr="00496C55">
              <w:rPr>
                <w:rFonts w:cs="Arial"/>
                <w:b/>
                <w:lang w:val="en-GB"/>
              </w:rPr>
              <w:t>Name of the applicant:</w:t>
            </w:r>
          </w:p>
          <w:p w:rsidR="00495F50" w:rsidRPr="00496C55" w:rsidRDefault="00495F50" w:rsidP="00A8222B">
            <w:pPr>
              <w:pStyle w:val="BodyTextIndent"/>
              <w:rPr>
                <w:rFonts w:cs="Arial"/>
                <w:lang w:val="en-GB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pStyle w:val="FootnoteText"/>
              <w:widowControl/>
              <w:tabs>
                <w:tab w:val="right" w:pos="8789"/>
              </w:tabs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Applicant’s acronym: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Registration number: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Date and place of the registration: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Address: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Name of the person in charge: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Telephone number: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jc w:val="both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 xml:space="preserve">Fax number: 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Mobile phone number: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E-mail address: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jc w:val="both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Website: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Number of employees: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pacing w:val="-2"/>
                <w:sz w:val="20"/>
              </w:rPr>
              <w:t>Number of volunteers: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Experience social service provision projects and actions  last two years (201</w:t>
            </w:r>
            <w:r>
              <w:rPr>
                <w:rFonts w:ascii="Arial" w:hAnsi="Arial" w:cs="Arial"/>
                <w:b/>
                <w:sz w:val="20"/>
              </w:rPr>
              <w:t>7</w:t>
            </w:r>
            <w:r w:rsidRPr="00496C55">
              <w:rPr>
                <w:rFonts w:ascii="Arial" w:hAnsi="Arial" w:cs="Arial"/>
                <w:b/>
                <w:sz w:val="20"/>
              </w:rPr>
              <w:t>-201</w:t>
            </w:r>
            <w:r>
              <w:rPr>
                <w:rFonts w:ascii="Arial" w:hAnsi="Arial" w:cs="Arial"/>
                <w:b/>
                <w:sz w:val="20"/>
              </w:rPr>
              <w:t>8</w:t>
            </w:r>
            <w:r w:rsidRPr="00496C55">
              <w:rPr>
                <w:rFonts w:ascii="Arial" w:hAnsi="Arial" w:cs="Arial"/>
                <w:b/>
                <w:sz w:val="20"/>
              </w:rPr>
              <w:t>):</w:t>
            </w:r>
            <w:r w:rsidRPr="00496C55">
              <w:rPr>
                <w:rStyle w:val="FootnoteReference"/>
                <w:rFonts w:ascii="Arial" w:hAnsi="Arial" w:cs="Arial"/>
                <w:b/>
                <w:sz w:val="20"/>
              </w:rPr>
              <w:footnoteReference w:id="1"/>
            </w:r>
            <w:r w:rsidRPr="00496C55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Project title: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Duration of the project: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Budget: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Donor: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 xml:space="preserve">Results achieved: </w:t>
            </w: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t>Experience social service provision projects and actions  last two years (201</w:t>
            </w:r>
            <w:r>
              <w:rPr>
                <w:rFonts w:ascii="Arial" w:hAnsi="Arial" w:cs="Arial"/>
                <w:b/>
                <w:sz w:val="20"/>
              </w:rPr>
              <w:t>7-2018</w:t>
            </w:r>
            <w:r w:rsidRPr="00496C55">
              <w:rPr>
                <w:rFonts w:ascii="Arial" w:hAnsi="Arial" w:cs="Arial"/>
                <w:b/>
                <w:sz w:val="20"/>
              </w:rPr>
              <w:t>):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Project title: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Duration of the project: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Budget: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Donor: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Results achieved:</w:t>
            </w:r>
          </w:p>
        </w:tc>
      </w:tr>
      <w:tr w:rsidR="00495F50" w:rsidRPr="00496C55" w:rsidTr="00A8222B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spacing w:before="100" w:after="100"/>
              <w:rPr>
                <w:rFonts w:ascii="Arial" w:hAnsi="Arial" w:cs="Arial"/>
                <w:b/>
                <w:spacing w:val="-2"/>
                <w:sz w:val="20"/>
              </w:rPr>
            </w:pPr>
            <w:r w:rsidRPr="00496C55">
              <w:rPr>
                <w:rFonts w:ascii="Arial" w:hAnsi="Arial" w:cs="Arial"/>
                <w:b/>
                <w:sz w:val="20"/>
              </w:rPr>
              <w:lastRenderedPageBreak/>
              <w:t xml:space="preserve">Experience social service provision projects and actions  last two years </w:t>
            </w:r>
            <w:r>
              <w:rPr>
                <w:rFonts w:ascii="Arial" w:hAnsi="Arial" w:cs="Arial"/>
                <w:b/>
                <w:sz w:val="20"/>
              </w:rPr>
              <w:t>(2017</w:t>
            </w:r>
            <w:r w:rsidRPr="00496C55">
              <w:rPr>
                <w:rFonts w:ascii="Arial" w:hAnsi="Arial" w:cs="Arial"/>
                <w:b/>
                <w:sz w:val="20"/>
              </w:rPr>
              <w:t>-201</w:t>
            </w:r>
            <w:r>
              <w:rPr>
                <w:rFonts w:ascii="Arial" w:hAnsi="Arial" w:cs="Arial"/>
                <w:b/>
                <w:sz w:val="20"/>
              </w:rPr>
              <w:t>8</w:t>
            </w:r>
            <w:r w:rsidRPr="00496C55">
              <w:rPr>
                <w:rFonts w:ascii="Arial" w:hAnsi="Arial" w:cs="Arial"/>
                <w:b/>
                <w:sz w:val="20"/>
              </w:rPr>
              <w:t>):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Project title: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Duration of the project: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Budget: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Donor:</w:t>
            </w:r>
          </w:p>
          <w:p w:rsidR="00495F50" w:rsidRPr="00496C55" w:rsidRDefault="00495F50" w:rsidP="00A8222B">
            <w:pPr>
              <w:tabs>
                <w:tab w:val="right" w:pos="8789"/>
              </w:tabs>
              <w:snapToGrid w:val="0"/>
              <w:rPr>
                <w:rFonts w:ascii="Arial" w:hAnsi="Arial" w:cs="Arial"/>
                <w:sz w:val="20"/>
              </w:rPr>
            </w:pPr>
            <w:r w:rsidRPr="00496C55">
              <w:rPr>
                <w:rFonts w:ascii="Arial" w:hAnsi="Arial" w:cs="Arial"/>
                <w:sz w:val="20"/>
              </w:rPr>
              <w:t>Results achieved:</w:t>
            </w:r>
          </w:p>
        </w:tc>
      </w:tr>
    </w:tbl>
    <w:p w:rsidR="00BF7718" w:rsidRDefault="00BF7718" w:rsidP="002E3D98">
      <w:pPr>
        <w:tabs>
          <w:tab w:val="left" w:pos="1758"/>
        </w:tabs>
      </w:pPr>
    </w:p>
    <w:p w:rsidR="00BF7718" w:rsidRDefault="00BF7718" w:rsidP="002E3D98">
      <w:pPr>
        <w:tabs>
          <w:tab w:val="left" w:pos="1758"/>
        </w:tabs>
      </w:pPr>
    </w:p>
    <w:p w:rsidR="00495F50" w:rsidRPr="00496C55" w:rsidRDefault="00495F50" w:rsidP="00495F50">
      <w:pPr>
        <w:pBdr>
          <w:top w:val="single" w:sz="4" w:space="3" w:color="auto"/>
          <w:left w:val="single" w:sz="4" w:space="0" w:color="auto"/>
          <w:bottom w:val="single" w:sz="4" w:space="3" w:color="auto"/>
          <w:right w:val="single" w:sz="4" w:space="0" w:color="auto"/>
        </w:pBdr>
        <w:spacing w:before="120"/>
        <w:ind w:right="423"/>
        <w:jc w:val="center"/>
        <w:rPr>
          <w:rFonts w:ascii="Arial" w:hAnsi="Arial" w:cs="Arial"/>
          <w:b/>
          <w:sz w:val="20"/>
        </w:rPr>
      </w:pPr>
      <w:r w:rsidRPr="00496C55">
        <w:rPr>
          <w:rFonts w:ascii="Arial" w:hAnsi="Arial" w:cs="Arial"/>
          <w:b/>
          <w:sz w:val="20"/>
        </w:rPr>
        <w:t xml:space="preserve">Any change in the addresses, phone numbers, fax numbers or e-mail, must be notified in writing to the </w:t>
      </w:r>
      <w:r>
        <w:rPr>
          <w:rFonts w:ascii="Arial" w:hAnsi="Arial" w:cs="Arial"/>
          <w:b/>
          <w:sz w:val="20"/>
        </w:rPr>
        <w:t xml:space="preserve">Contracting Authority and </w:t>
      </w:r>
      <w:r w:rsidRPr="00496C55">
        <w:rPr>
          <w:rFonts w:ascii="Arial" w:hAnsi="Arial" w:cs="Arial"/>
          <w:b/>
          <w:sz w:val="20"/>
        </w:rPr>
        <w:t xml:space="preserve">IRIS Network. </w:t>
      </w:r>
      <w:r>
        <w:rPr>
          <w:rFonts w:ascii="Arial" w:hAnsi="Arial" w:cs="Arial"/>
          <w:b/>
          <w:sz w:val="20"/>
        </w:rPr>
        <w:t xml:space="preserve">Contracting Authority and </w:t>
      </w:r>
      <w:r w:rsidRPr="00496C55">
        <w:rPr>
          <w:rFonts w:ascii="Arial" w:hAnsi="Arial" w:cs="Arial"/>
          <w:b/>
          <w:sz w:val="20"/>
        </w:rPr>
        <w:t>IRIS Network will not be held responsible in the event that it cannot contact an applicant.</w:t>
      </w:r>
    </w:p>
    <w:p w:rsidR="00495F50" w:rsidRPr="00496C55" w:rsidRDefault="00495F50" w:rsidP="00495F50">
      <w:pPr>
        <w:rPr>
          <w:rFonts w:ascii="Arial" w:hAnsi="Arial" w:cs="Arial"/>
          <w:sz w:val="20"/>
        </w:rPr>
      </w:pPr>
    </w:p>
    <w:p w:rsidR="00495F50" w:rsidRDefault="00495F50" w:rsidP="002E3D98">
      <w:pPr>
        <w:tabs>
          <w:tab w:val="left" w:pos="1758"/>
        </w:tabs>
      </w:pPr>
    </w:p>
    <w:p w:rsidR="00495F50" w:rsidRDefault="00495F50" w:rsidP="002E3D98">
      <w:pPr>
        <w:tabs>
          <w:tab w:val="left" w:pos="1758"/>
        </w:tabs>
      </w:pPr>
      <w:r>
        <w:t>Name of person in charge and date</w:t>
      </w:r>
    </w:p>
    <w:p w:rsidR="00495F50" w:rsidRDefault="00495F50" w:rsidP="002E3D98">
      <w:pPr>
        <w:tabs>
          <w:tab w:val="left" w:pos="1758"/>
        </w:tabs>
      </w:pPr>
      <w:r>
        <w:t>Signature and stamp</w:t>
      </w:r>
    </w:p>
    <w:p w:rsidR="00495F50" w:rsidRDefault="00495F50" w:rsidP="002E3D98">
      <w:pPr>
        <w:tabs>
          <w:tab w:val="left" w:pos="1758"/>
        </w:tabs>
      </w:pPr>
      <w:r>
        <w:t>_____________________________</w:t>
      </w:r>
    </w:p>
    <w:p w:rsidR="00AC59B5" w:rsidRDefault="00AC59B5" w:rsidP="002E3D98">
      <w:pPr>
        <w:tabs>
          <w:tab w:val="left" w:pos="1758"/>
        </w:tabs>
      </w:pPr>
    </w:p>
    <w:p w:rsidR="00AC59B5" w:rsidRDefault="00AC59B5" w:rsidP="002E3D98">
      <w:pPr>
        <w:tabs>
          <w:tab w:val="left" w:pos="1758"/>
        </w:tabs>
      </w:pPr>
    </w:p>
    <w:p w:rsidR="00AC59B5" w:rsidRDefault="00AC59B5" w:rsidP="002E3D98">
      <w:pPr>
        <w:tabs>
          <w:tab w:val="left" w:pos="1758"/>
        </w:tabs>
      </w:pPr>
    </w:p>
    <w:p w:rsidR="00AC59B5" w:rsidRDefault="00AC59B5" w:rsidP="002E3D98">
      <w:pPr>
        <w:tabs>
          <w:tab w:val="left" w:pos="1758"/>
        </w:tabs>
      </w:pPr>
    </w:p>
    <w:p w:rsidR="00AC59B5" w:rsidRDefault="00AC59B5" w:rsidP="002E3D98">
      <w:pPr>
        <w:tabs>
          <w:tab w:val="left" w:pos="1758"/>
        </w:tabs>
      </w:pPr>
    </w:p>
    <w:p w:rsidR="00BF7718" w:rsidRDefault="00495F50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665408" behindDoc="0" locked="0" layoutInCell="1" allowOverlap="1" wp14:anchorId="57F30A87" wp14:editId="21E7C7AB">
            <wp:simplePos x="0" y="0"/>
            <wp:positionH relativeFrom="column">
              <wp:posOffset>-147320</wp:posOffset>
            </wp:positionH>
            <wp:positionV relativeFrom="paragraph">
              <wp:posOffset>4468154</wp:posOffset>
            </wp:positionV>
            <wp:extent cx="1029970" cy="685800"/>
            <wp:effectExtent l="0" t="0" r="0" b="0"/>
            <wp:wrapNone/>
            <wp:docPr id="10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D5">
        <w:rPr>
          <w:rFonts w:cs="Arial"/>
          <w:b/>
          <w:sz w:val="20"/>
          <w:szCs w:val="18"/>
        </w:rPr>
        <w:tab/>
      </w: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p w:rsidR="00BF7718" w:rsidRDefault="00BF7718" w:rsidP="008907D5">
      <w:pPr>
        <w:tabs>
          <w:tab w:val="left" w:pos="1758"/>
        </w:tabs>
        <w:rPr>
          <w:rFonts w:cs="Arial"/>
          <w:b/>
          <w:sz w:val="20"/>
          <w:szCs w:val="18"/>
        </w:rPr>
      </w:pPr>
    </w:p>
    <w:sectPr w:rsidR="00BF7718" w:rsidSect="00B2035C">
      <w:headerReference w:type="default" r:id="rId17"/>
      <w:footerReference w:type="default" r:id="rId18"/>
      <w:pgSz w:w="11907" w:h="16839" w:code="9"/>
      <w:pgMar w:top="960" w:right="1440" w:bottom="99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1E3" w:rsidRDefault="00EE41E3" w:rsidP="00980DA3">
      <w:pPr>
        <w:spacing w:after="0" w:line="240" w:lineRule="auto"/>
      </w:pPr>
      <w:r>
        <w:separator/>
      </w:r>
    </w:p>
  </w:endnote>
  <w:endnote w:type="continuationSeparator" w:id="0">
    <w:p w:rsidR="00EE41E3" w:rsidRDefault="00EE41E3" w:rsidP="0098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EF" w:rsidRDefault="00F675E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4531360</wp:posOffset>
              </wp:positionH>
              <wp:positionV relativeFrom="paragraph">
                <wp:posOffset>-161290</wp:posOffset>
              </wp:positionV>
              <wp:extent cx="1990090" cy="416560"/>
              <wp:effectExtent l="0" t="0" r="0" b="254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09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675EF" w:rsidRPr="00E63BDE" w:rsidRDefault="00F675EF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E63BDE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www.iris-see.eu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56.8pt;margin-top:-12.7pt;width:156.7pt;height:3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" filled="f" stroked="f" strokeweight=".5pt">
              <v:path arrowok="t"/>
              <v:textbox>
                <w:txbxContent>
                  <w:p w:rsidR="00F675EF" w:rsidRPr="00E63BDE" w:rsidRDefault="00F675EF">
                    <w:pP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E63BDE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www.iris-see.eu</w:t>
                    </w:r>
                  </w:p>
                </w:txbxContent>
              </v:textbox>
            </v:shape>
          </w:pict>
        </mc:Fallback>
      </mc:AlternateContent>
    </w:r>
    <w:r w:rsidRPr="003C5A71">
      <w:rPr>
        <w:noProof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731744</wp:posOffset>
          </wp:positionH>
          <wp:positionV relativeFrom="margin">
            <wp:posOffset>4930439</wp:posOffset>
          </wp:positionV>
          <wp:extent cx="5951444" cy="3576917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2541" cy="35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-1115695</wp:posOffset>
              </wp:positionH>
              <wp:positionV relativeFrom="paragraph">
                <wp:posOffset>-165100</wp:posOffset>
              </wp:positionV>
              <wp:extent cx="8242935" cy="1358265"/>
              <wp:effectExtent l="0" t="0" r="24765" b="1333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42935" cy="135826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8EA232" id="Rectangle 6" o:spid="_x0000_s1026" style="position:absolute;margin-left:-87.85pt;margin-top:-13pt;width:649.05pt;height:10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" fillcolor="#4f81bd [3204]" strokecolor="#243f60 [1604]" strokeweight="2pt">
              <v:path arrowok="t"/>
            </v:rect>
          </w:pict>
        </mc:Fallback>
      </mc:AlternateContent>
    </w:r>
  </w:p>
  <w:p w:rsidR="00F675EF" w:rsidRPr="002135D2" w:rsidRDefault="00F675EF" w:rsidP="002135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1E3" w:rsidRDefault="00EE41E3" w:rsidP="00980DA3">
      <w:pPr>
        <w:spacing w:after="0" w:line="240" w:lineRule="auto"/>
      </w:pPr>
      <w:r>
        <w:separator/>
      </w:r>
    </w:p>
  </w:footnote>
  <w:footnote w:type="continuationSeparator" w:id="0">
    <w:p w:rsidR="00EE41E3" w:rsidRDefault="00EE41E3" w:rsidP="00980DA3">
      <w:pPr>
        <w:spacing w:after="0" w:line="240" w:lineRule="auto"/>
      </w:pPr>
      <w:r>
        <w:continuationSeparator/>
      </w:r>
    </w:p>
  </w:footnote>
  <w:footnote w:id="1">
    <w:p w:rsidR="00495F50" w:rsidRPr="006D5770" w:rsidRDefault="00495F50" w:rsidP="00495F50">
      <w:pPr>
        <w:pStyle w:val="CommentText"/>
        <w:rPr>
          <w:rFonts w:ascii="Arial" w:hAnsi="Arial" w:cs="Arial"/>
          <w:sz w:val="16"/>
          <w:szCs w:val="16"/>
          <w:lang w:val="pl-PL"/>
        </w:rPr>
      </w:pPr>
      <w:r w:rsidRPr="006D5770">
        <w:rPr>
          <w:rStyle w:val="FootnoteReference"/>
          <w:rFonts w:ascii="Arial" w:hAnsi="Arial" w:cs="Arial"/>
          <w:sz w:val="16"/>
          <w:szCs w:val="16"/>
        </w:rPr>
        <w:footnoteRef/>
      </w:r>
      <w:r w:rsidRPr="006D5770">
        <w:rPr>
          <w:rFonts w:ascii="Arial" w:hAnsi="Arial" w:cs="Arial"/>
          <w:sz w:val="16"/>
          <w:szCs w:val="16"/>
          <w:lang w:val="pl-PL"/>
        </w:rPr>
        <w:t xml:space="preserve"> Specify up to five projects relevant for the call (add the rows if necessary)</w:t>
      </w:r>
      <w:r w:rsidRPr="006D5770">
        <w:rPr>
          <w:rFonts w:ascii="Arial" w:hAnsi="Arial" w:cs="Arial"/>
          <w:sz w:val="16"/>
          <w:szCs w:val="16"/>
          <w:lang w:val="hr-HR"/>
        </w:rPr>
        <w:t xml:space="preserve"> </w:t>
      </w:r>
    </w:p>
    <w:p w:rsidR="00495F50" w:rsidRPr="00E3726B" w:rsidRDefault="00495F50" w:rsidP="00495F50">
      <w:pPr>
        <w:pStyle w:val="FootnoteText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EF" w:rsidRDefault="00F675EF" w:rsidP="00980DA3">
    <w:pPr>
      <w:pStyle w:val="Header"/>
      <w:tabs>
        <w:tab w:val="clear" w:pos="9360"/>
        <w:tab w:val="right" w:pos="10530"/>
      </w:tabs>
      <w:ind w:left="-1260" w:right="-1170"/>
      <w:jc w:val="cen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FF8AD9B" wp14:editId="7228D910">
          <wp:simplePos x="0" y="0"/>
          <wp:positionH relativeFrom="column">
            <wp:posOffset>2000250</wp:posOffset>
          </wp:positionH>
          <wp:positionV relativeFrom="paragraph">
            <wp:posOffset>227330</wp:posOffset>
          </wp:positionV>
          <wp:extent cx="1442720" cy="1590675"/>
          <wp:effectExtent l="0" t="0" r="0" b="0"/>
          <wp:wrapTopAndBottom/>
          <wp:docPr id="5" name="Picture 4" descr="LOGO IRIS C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RIS CS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2720" cy="15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/>
        <w:b/>
        <w:i w:val="0"/>
        <w:caps/>
        <w:strike w:val="0"/>
        <w:dstrike w:val="0"/>
        <w:outline w:val="0"/>
        <w:shadow w:val="0"/>
        <w:vanish w:val="0"/>
        <w:position w:val="0"/>
        <w:sz w:val="32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Times New Roman" w:hAnsi="Times New Roman"/>
        <w:b/>
        <w:i w:val="0"/>
        <w:caps/>
        <w:strike w:val="0"/>
        <w:dstrike w:val="0"/>
        <w:outline w:val="0"/>
        <w:shadow w:val="0"/>
        <w:vanish w:val="0"/>
        <w:position w:val="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2"/>
        <w:szCs w:val="22"/>
      </w:rPr>
    </w:lvl>
  </w:abstractNum>
  <w:abstractNum w:abstractNumId="2" w15:restartNumberingAfterBreak="0">
    <w:nsid w:val="011D6E65"/>
    <w:multiLevelType w:val="hybridMultilevel"/>
    <w:tmpl w:val="B74C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167BA"/>
    <w:multiLevelType w:val="hybridMultilevel"/>
    <w:tmpl w:val="3B0C9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83A1B"/>
    <w:multiLevelType w:val="hybridMultilevel"/>
    <w:tmpl w:val="E9589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10FE3"/>
    <w:multiLevelType w:val="hybridMultilevel"/>
    <w:tmpl w:val="F424BA98"/>
    <w:lvl w:ilvl="0" w:tplc="D5C4814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221F1"/>
    <w:multiLevelType w:val="hybridMultilevel"/>
    <w:tmpl w:val="A90257AA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A2DDF"/>
    <w:multiLevelType w:val="hybridMultilevel"/>
    <w:tmpl w:val="289AEDF6"/>
    <w:lvl w:ilvl="0" w:tplc="B75A8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A09C6"/>
    <w:multiLevelType w:val="hybridMultilevel"/>
    <w:tmpl w:val="2BEC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0619C"/>
    <w:multiLevelType w:val="multilevel"/>
    <w:tmpl w:val="E45AD38C"/>
    <w:lvl w:ilvl="0">
      <w:start w:val="1"/>
      <w:numFmt w:val="decimal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90"/>
        </w:tabs>
        <w:ind w:left="12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7C80C53"/>
    <w:multiLevelType w:val="hybridMultilevel"/>
    <w:tmpl w:val="164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2FFF"/>
    <w:multiLevelType w:val="hybridMultilevel"/>
    <w:tmpl w:val="0074D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7A6EC2"/>
    <w:multiLevelType w:val="hybridMultilevel"/>
    <w:tmpl w:val="B98CA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608B"/>
    <w:multiLevelType w:val="hybridMultilevel"/>
    <w:tmpl w:val="DBE0A9C8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53FEF"/>
    <w:multiLevelType w:val="hybridMultilevel"/>
    <w:tmpl w:val="F5382CA6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A5586"/>
    <w:multiLevelType w:val="hybridMultilevel"/>
    <w:tmpl w:val="AE9C09FC"/>
    <w:lvl w:ilvl="0" w:tplc="591AD7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10B69"/>
    <w:multiLevelType w:val="hybridMultilevel"/>
    <w:tmpl w:val="B2D2CE66"/>
    <w:lvl w:ilvl="0" w:tplc="C7C0C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57E55"/>
    <w:multiLevelType w:val="hybridMultilevel"/>
    <w:tmpl w:val="45C042C8"/>
    <w:lvl w:ilvl="0" w:tplc="5B90F9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A6898"/>
    <w:multiLevelType w:val="hybridMultilevel"/>
    <w:tmpl w:val="CC22D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F77B0"/>
    <w:multiLevelType w:val="hybridMultilevel"/>
    <w:tmpl w:val="B930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3DBD"/>
    <w:multiLevelType w:val="hybridMultilevel"/>
    <w:tmpl w:val="25300D8A"/>
    <w:lvl w:ilvl="0" w:tplc="D0B2C9E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C91A91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16519"/>
    <w:multiLevelType w:val="hybridMultilevel"/>
    <w:tmpl w:val="B9801A30"/>
    <w:lvl w:ilvl="0" w:tplc="E4844E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657C8"/>
    <w:multiLevelType w:val="hybridMultilevel"/>
    <w:tmpl w:val="B5A8A2BC"/>
    <w:lvl w:ilvl="0" w:tplc="783E7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57C27"/>
    <w:multiLevelType w:val="hybridMultilevel"/>
    <w:tmpl w:val="5990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0B7070"/>
    <w:multiLevelType w:val="hybridMultilevel"/>
    <w:tmpl w:val="A802DB2A"/>
    <w:lvl w:ilvl="0" w:tplc="783E7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5A434E"/>
    <w:multiLevelType w:val="hybridMultilevel"/>
    <w:tmpl w:val="5840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437AFD"/>
    <w:multiLevelType w:val="hybridMultilevel"/>
    <w:tmpl w:val="4334A0C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42443"/>
    <w:multiLevelType w:val="hybridMultilevel"/>
    <w:tmpl w:val="D112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1A103F"/>
    <w:multiLevelType w:val="hybridMultilevel"/>
    <w:tmpl w:val="E02A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42665"/>
    <w:multiLevelType w:val="hybridMultilevel"/>
    <w:tmpl w:val="6576D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F057FB"/>
    <w:multiLevelType w:val="hybridMultilevel"/>
    <w:tmpl w:val="4A60B996"/>
    <w:lvl w:ilvl="0" w:tplc="E5661F8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C6779B"/>
    <w:multiLevelType w:val="hybridMultilevel"/>
    <w:tmpl w:val="134C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623C5D"/>
    <w:multiLevelType w:val="hybridMultilevel"/>
    <w:tmpl w:val="1B70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1416E"/>
    <w:multiLevelType w:val="hybridMultilevel"/>
    <w:tmpl w:val="9044E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9B6A8F"/>
    <w:multiLevelType w:val="hybridMultilevel"/>
    <w:tmpl w:val="B254B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61C3E"/>
    <w:multiLevelType w:val="hybridMultilevel"/>
    <w:tmpl w:val="480E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B3361"/>
    <w:multiLevelType w:val="hybridMultilevel"/>
    <w:tmpl w:val="4B1E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DE5621"/>
    <w:multiLevelType w:val="hybridMultilevel"/>
    <w:tmpl w:val="68F4E3A6"/>
    <w:lvl w:ilvl="0" w:tplc="140ECA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536A3C"/>
    <w:multiLevelType w:val="hybridMultilevel"/>
    <w:tmpl w:val="BBD2E600"/>
    <w:lvl w:ilvl="0" w:tplc="040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39" w15:restartNumberingAfterBreak="0">
    <w:nsid w:val="5F3240F1"/>
    <w:multiLevelType w:val="hybridMultilevel"/>
    <w:tmpl w:val="B5F2946A"/>
    <w:lvl w:ilvl="0" w:tplc="0AD26D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CD74C3"/>
    <w:multiLevelType w:val="hybridMultilevel"/>
    <w:tmpl w:val="5AC49FA2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C7356A"/>
    <w:multiLevelType w:val="hybridMultilevel"/>
    <w:tmpl w:val="C298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301A7"/>
    <w:multiLevelType w:val="hybridMultilevel"/>
    <w:tmpl w:val="D7D0BFAE"/>
    <w:lvl w:ilvl="0" w:tplc="DC9856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8C2260"/>
    <w:multiLevelType w:val="hybridMultilevel"/>
    <w:tmpl w:val="EDBA81CC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4" w15:restartNumberingAfterBreak="0">
    <w:nsid w:val="684D135E"/>
    <w:multiLevelType w:val="hybridMultilevel"/>
    <w:tmpl w:val="3ED4A6FA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150CEB"/>
    <w:multiLevelType w:val="hybridMultilevel"/>
    <w:tmpl w:val="9AC0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3A0D95"/>
    <w:multiLevelType w:val="hybridMultilevel"/>
    <w:tmpl w:val="823256FC"/>
    <w:lvl w:ilvl="0" w:tplc="2366478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A1085B"/>
    <w:multiLevelType w:val="multilevel"/>
    <w:tmpl w:val="DB2EF236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AC35FC0"/>
    <w:multiLevelType w:val="hybridMultilevel"/>
    <w:tmpl w:val="17F46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2178EE"/>
    <w:multiLevelType w:val="hybridMultilevel"/>
    <w:tmpl w:val="0AA8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3"/>
  </w:num>
  <w:num w:numId="3">
    <w:abstractNumId w:val="47"/>
  </w:num>
  <w:num w:numId="4">
    <w:abstractNumId w:val="37"/>
  </w:num>
  <w:num w:numId="5">
    <w:abstractNumId w:val="34"/>
  </w:num>
  <w:num w:numId="6">
    <w:abstractNumId w:val="39"/>
  </w:num>
  <w:num w:numId="7">
    <w:abstractNumId w:val="4"/>
  </w:num>
  <w:num w:numId="8">
    <w:abstractNumId w:val="16"/>
  </w:num>
  <w:num w:numId="9">
    <w:abstractNumId w:val="30"/>
  </w:num>
  <w:num w:numId="10">
    <w:abstractNumId w:val="7"/>
  </w:num>
  <w:num w:numId="11">
    <w:abstractNumId w:val="5"/>
  </w:num>
  <w:num w:numId="12">
    <w:abstractNumId w:val="36"/>
  </w:num>
  <w:num w:numId="13">
    <w:abstractNumId w:val="3"/>
  </w:num>
  <w:num w:numId="14">
    <w:abstractNumId w:val="17"/>
  </w:num>
  <w:num w:numId="15">
    <w:abstractNumId w:val="22"/>
  </w:num>
  <w:num w:numId="16">
    <w:abstractNumId w:val="24"/>
  </w:num>
  <w:num w:numId="17">
    <w:abstractNumId w:val="19"/>
  </w:num>
  <w:num w:numId="18">
    <w:abstractNumId w:val="14"/>
  </w:num>
  <w:num w:numId="19">
    <w:abstractNumId w:val="40"/>
  </w:num>
  <w:num w:numId="20">
    <w:abstractNumId w:val="13"/>
  </w:num>
  <w:num w:numId="21">
    <w:abstractNumId w:val="6"/>
  </w:num>
  <w:num w:numId="22">
    <w:abstractNumId w:val="21"/>
  </w:num>
  <w:num w:numId="23">
    <w:abstractNumId w:val="15"/>
  </w:num>
  <w:num w:numId="24">
    <w:abstractNumId w:val="42"/>
  </w:num>
  <w:num w:numId="25">
    <w:abstractNumId w:val="18"/>
  </w:num>
  <w:num w:numId="26">
    <w:abstractNumId w:val="28"/>
  </w:num>
  <w:num w:numId="27">
    <w:abstractNumId w:val="8"/>
  </w:num>
  <w:num w:numId="28">
    <w:abstractNumId w:val="27"/>
  </w:num>
  <w:num w:numId="29">
    <w:abstractNumId w:val="35"/>
  </w:num>
  <w:num w:numId="30">
    <w:abstractNumId w:val="23"/>
  </w:num>
  <w:num w:numId="31">
    <w:abstractNumId w:val="2"/>
  </w:num>
  <w:num w:numId="32">
    <w:abstractNumId w:val="31"/>
  </w:num>
  <w:num w:numId="33">
    <w:abstractNumId w:val="12"/>
  </w:num>
  <w:num w:numId="34">
    <w:abstractNumId w:val="25"/>
  </w:num>
  <w:num w:numId="35">
    <w:abstractNumId w:val="48"/>
  </w:num>
  <w:num w:numId="36">
    <w:abstractNumId w:val="29"/>
  </w:num>
  <w:num w:numId="37">
    <w:abstractNumId w:val="45"/>
  </w:num>
  <w:num w:numId="38">
    <w:abstractNumId w:val="32"/>
  </w:num>
  <w:num w:numId="39">
    <w:abstractNumId w:val="11"/>
  </w:num>
  <w:num w:numId="40">
    <w:abstractNumId w:val="41"/>
  </w:num>
  <w:num w:numId="41">
    <w:abstractNumId w:val="33"/>
  </w:num>
  <w:num w:numId="42">
    <w:abstractNumId w:val="10"/>
  </w:num>
  <w:num w:numId="43">
    <w:abstractNumId w:val="49"/>
  </w:num>
  <w:num w:numId="44">
    <w:abstractNumId w:val="20"/>
  </w:num>
  <w:num w:numId="45">
    <w:abstractNumId w:val="26"/>
  </w:num>
  <w:num w:numId="46">
    <w:abstractNumId w:val="38"/>
  </w:num>
  <w:num w:numId="47">
    <w:abstractNumId w:val="0"/>
  </w:num>
  <w:num w:numId="48">
    <w:abstractNumId w:val="46"/>
  </w:num>
  <w:num w:numId="49">
    <w:abstractNumId w:val="1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15"/>
    <w:rsid w:val="00000262"/>
    <w:rsid w:val="000052ED"/>
    <w:rsid w:val="0000616C"/>
    <w:rsid w:val="000104B9"/>
    <w:rsid w:val="00012B9E"/>
    <w:rsid w:val="00022FC0"/>
    <w:rsid w:val="0003521E"/>
    <w:rsid w:val="00047246"/>
    <w:rsid w:val="00051A7B"/>
    <w:rsid w:val="00082739"/>
    <w:rsid w:val="00094A83"/>
    <w:rsid w:val="000A34C3"/>
    <w:rsid w:val="000A4345"/>
    <w:rsid w:val="000A6795"/>
    <w:rsid w:val="000A6C66"/>
    <w:rsid w:val="000B0981"/>
    <w:rsid w:val="000D3AC6"/>
    <w:rsid w:val="000D3BF7"/>
    <w:rsid w:val="000D602A"/>
    <w:rsid w:val="00107350"/>
    <w:rsid w:val="00136C18"/>
    <w:rsid w:val="0014721F"/>
    <w:rsid w:val="001523AF"/>
    <w:rsid w:val="00154E38"/>
    <w:rsid w:val="001671A6"/>
    <w:rsid w:val="0017087C"/>
    <w:rsid w:val="001C51D8"/>
    <w:rsid w:val="001C6093"/>
    <w:rsid w:val="001D0F5F"/>
    <w:rsid w:val="001D79CA"/>
    <w:rsid w:val="001E22E6"/>
    <w:rsid w:val="001E5C6A"/>
    <w:rsid w:val="00201E3B"/>
    <w:rsid w:val="002135D2"/>
    <w:rsid w:val="00225074"/>
    <w:rsid w:val="00227C68"/>
    <w:rsid w:val="00232F44"/>
    <w:rsid w:val="00293314"/>
    <w:rsid w:val="002B0890"/>
    <w:rsid w:val="002C787E"/>
    <w:rsid w:val="002D7803"/>
    <w:rsid w:val="002E3D98"/>
    <w:rsid w:val="00314303"/>
    <w:rsid w:val="00316BFB"/>
    <w:rsid w:val="00346A08"/>
    <w:rsid w:val="00360BE1"/>
    <w:rsid w:val="003625A0"/>
    <w:rsid w:val="00380D12"/>
    <w:rsid w:val="00391F41"/>
    <w:rsid w:val="003A353C"/>
    <w:rsid w:val="003C5A71"/>
    <w:rsid w:val="003D3987"/>
    <w:rsid w:val="003E38C2"/>
    <w:rsid w:val="003E543D"/>
    <w:rsid w:val="00410067"/>
    <w:rsid w:val="004260AA"/>
    <w:rsid w:val="0045052B"/>
    <w:rsid w:val="0046221E"/>
    <w:rsid w:val="0046540A"/>
    <w:rsid w:val="00471076"/>
    <w:rsid w:val="004816FC"/>
    <w:rsid w:val="00481D19"/>
    <w:rsid w:val="0048608B"/>
    <w:rsid w:val="00495F50"/>
    <w:rsid w:val="004972F5"/>
    <w:rsid w:val="004A21E6"/>
    <w:rsid w:val="004B711C"/>
    <w:rsid w:val="004C5194"/>
    <w:rsid w:val="004D0BF2"/>
    <w:rsid w:val="004F0C24"/>
    <w:rsid w:val="005025FF"/>
    <w:rsid w:val="00510FCD"/>
    <w:rsid w:val="00514AF8"/>
    <w:rsid w:val="00525B79"/>
    <w:rsid w:val="00531D12"/>
    <w:rsid w:val="00534E34"/>
    <w:rsid w:val="00555099"/>
    <w:rsid w:val="00556A8C"/>
    <w:rsid w:val="0057014C"/>
    <w:rsid w:val="00573E3A"/>
    <w:rsid w:val="00580550"/>
    <w:rsid w:val="00590FBF"/>
    <w:rsid w:val="0059719C"/>
    <w:rsid w:val="00597B1E"/>
    <w:rsid w:val="005A7CAD"/>
    <w:rsid w:val="005B1EF8"/>
    <w:rsid w:val="005B35B0"/>
    <w:rsid w:val="005C00BA"/>
    <w:rsid w:val="005D0FCA"/>
    <w:rsid w:val="005D738C"/>
    <w:rsid w:val="005E52D2"/>
    <w:rsid w:val="005F28DA"/>
    <w:rsid w:val="00603FCA"/>
    <w:rsid w:val="006051F8"/>
    <w:rsid w:val="00607EC7"/>
    <w:rsid w:val="006165DE"/>
    <w:rsid w:val="006347FB"/>
    <w:rsid w:val="00637558"/>
    <w:rsid w:val="00640870"/>
    <w:rsid w:val="006521E9"/>
    <w:rsid w:val="00661ABA"/>
    <w:rsid w:val="00676395"/>
    <w:rsid w:val="00684733"/>
    <w:rsid w:val="00687FF1"/>
    <w:rsid w:val="0069120A"/>
    <w:rsid w:val="006A004F"/>
    <w:rsid w:val="006A77D2"/>
    <w:rsid w:val="006B52A8"/>
    <w:rsid w:val="006C1A1A"/>
    <w:rsid w:val="006D4941"/>
    <w:rsid w:val="006F0EC8"/>
    <w:rsid w:val="00707D38"/>
    <w:rsid w:val="00716EA3"/>
    <w:rsid w:val="00723CBE"/>
    <w:rsid w:val="007565C8"/>
    <w:rsid w:val="007627A7"/>
    <w:rsid w:val="0077206E"/>
    <w:rsid w:val="0078445D"/>
    <w:rsid w:val="007B64B1"/>
    <w:rsid w:val="007C5B52"/>
    <w:rsid w:val="007E3DB3"/>
    <w:rsid w:val="007E6610"/>
    <w:rsid w:val="007F18B6"/>
    <w:rsid w:val="00800E7F"/>
    <w:rsid w:val="00814050"/>
    <w:rsid w:val="00821F3E"/>
    <w:rsid w:val="00830CB7"/>
    <w:rsid w:val="0084150D"/>
    <w:rsid w:val="00846590"/>
    <w:rsid w:val="00852611"/>
    <w:rsid w:val="0085594E"/>
    <w:rsid w:val="0086112D"/>
    <w:rsid w:val="00864E64"/>
    <w:rsid w:val="0086536B"/>
    <w:rsid w:val="0087699A"/>
    <w:rsid w:val="008907D5"/>
    <w:rsid w:val="008974A3"/>
    <w:rsid w:val="008A35EE"/>
    <w:rsid w:val="008B3E17"/>
    <w:rsid w:val="008D1613"/>
    <w:rsid w:val="008D62B5"/>
    <w:rsid w:val="008E03BD"/>
    <w:rsid w:val="00905E33"/>
    <w:rsid w:val="009073B8"/>
    <w:rsid w:val="00930FDA"/>
    <w:rsid w:val="00936A33"/>
    <w:rsid w:val="0095188A"/>
    <w:rsid w:val="00954D9B"/>
    <w:rsid w:val="00954F1E"/>
    <w:rsid w:val="009570F2"/>
    <w:rsid w:val="0096016D"/>
    <w:rsid w:val="00962EB1"/>
    <w:rsid w:val="00967065"/>
    <w:rsid w:val="0097727D"/>
    <w:rsid w:val="00980DA3"/>
    <w:rsid w:val="00983665"/>
    <w:rsid w:val="009B25F7"/>
    <w:rsid w:val="009B5F48"/>
    <w:rsid w:val="009B77E6"/>
    <w:rsid w:val="009C756C"/>
    <w:rsid w:val="009E0C32"/>
    <w:rsid w:val="009E2CF4"/>
    <w:rsid w:val="009E3C24"/>
    <w:rsid w:val="009E4BF1"/>
    <w:rsid w:val="00A12985"/>
    <w:rsid w:val="00A158F7"/>
    <w:rsid w:val="00A210FD"/>
    <w:rsid w:val="00A24E2E"/>
    <w:rsid w:val="00A2714C"/>
    <w:rsid w:val="00A27D0D"/>
    <w:rsid w:val="00A32AAA"/>
    <w:rsid w:val="00A33CF1"/>
    <w:rsid w:val="00A50AEB"/>
    <w:rsid w:val="00A54498"/>
    <w:rsid w:val="00A5459E"/>
    <w:rsid w:val="00A7692C"/>
    <w:rsid w:val="00A81B5D"/>
    <w:rsid w:val="00AA0724"/>
    <w:rsid w:val="00AA6CF4"/>
    <w:rsid w:val="00AC151F"/>
    <w:rsid w:val="00AC59B5"/>
    <w:rsid w:val="00AE4BCD"/>
    <w:rsid w:val="00B02ED4"/>
    <w:rsid w:val="00B075C8"/>
    <w:rsid w:val="00B2035C"/>
    <w:rsid w:val="00B46FD0"/>
    <w:rsid w:val="00B60535"/>
    <w:rsid w:val="00B73CDF"/>
    <w:rsid w:val="00B837A5"/>
    <w:rsid w:val="00B9687D"/>
    <w:rsid w:val="00BB0CE7"/>
    <w:rsid w:val="00BB26EF"/>
    <w:rsid w:val="00BB753C"/>
    <w:rsid w:val="00BB7E92"/>
    <w:rsid w:val="00BC0B46"/>
    <w:rsid w:val="00BC7BFB"/>
    <w:rsid w:val="00BD1B00"/>
    <w:rsid w:val="00BF1EF1"/>
    <w:rsid w:val="00BF33BC"/>
    <w:rsid w:val="00BF3458"/>
    <w:rsid w:val="00BF7718"/>
    <w:rsid w:val="00C001D1"/>
    <w:rsid w:val="00C016DF"/>
    <w:rsid w:val="00C03FC7"/>
    <w:rsid w:val="00C11925"/>
    <w:rsid w:val="00C11EAF"/>
    <w:rsid w:val="00C2207B"/>
    <w:rsid w:val="00C4786E"/>
    <w:rsid w:val="00C62CD8"/>
    <w:rsid w:val="00C63E9C"/>
    <w:rsid w:val="00C64730"/>
    <w:rsid w:val="00C65008"/>
    <w:rsid w:val="00C8193D"/>
    <w:rsid w:val="00C82740"/>
    <w:rsid w:val="00CA0E42"/>
    <w:rsid w:val="00CA1C00"/>
    <w:rsid w:val="00CA36F3"/>
    <w:rsid w:val="00CB7D0A"/>
    <w:rsid w:val="00CC230A"/>
    <w:rsid w:val="00CD561D"/>
    <w:rsid w:val="00CD7287"/>
    <w:rsid w:val="00CE06F4"/>
    <w:rsid w:val="00CF112C"/>
    <w:rsid w:val="00D00160"/>
    <w:rsid w:val="00D10A10"/>
    <w:rsid w:val="00D12A3A"/>
    <w:rsid w:val="00D35534"/>
    <w:rsid w:val="00D4360C"/>
    <w:rsid w:val="00D50DAA"/>
    <w:rsid w:val="00D551B4"/>
    <w:rsid w:val="00D629D2"/>
    <w:rsid w:val="00DA207B"/>
    <w:rsid w:val="00DB3C18"/>
    <w:rsid w:val="00DB56EC"/>
    <w:rsid w:val="00DE0EE9"/>
    <w:rsid w:val="00DE4DD1"/>
    <w:rsid w:val="00DF112B"/>
    <w:rsid w:val="00DF4123"/>
    <w:rsid w:val="00DF5D9B"/>
    <w:rsid w:val="00E14537"/>
    <w:rsid w:val="00E41315"/>
    <w:rsid w:val="00E55206"/>
    <w:rsid w:val="00E60C6F"/>
    <w:rsid w:val="00E63BDE"/>
    <w:rsid w:val="00E743EE"/>
    <w:rsid w:val="00E82915"/>
    <w:rsid w:val="00E8413F"/>
    <w:rsid w:val="00EA4405"/>
    <w:rsid w:val="00ED43A8"/>
    <w:rsid w:val="00ED556E"/>
    <w:rsid w:val="00EE1940"/>
    <w:rsid w:val="00EE41E3"/>
    <w:rsid w:val="00F12DC6"/>
    <w:rsid w:val="00F367CB"/>
    <w:rsid w:val="00F47D61"/>
    <w:rsid w:val="00F520C7"/>
    <w:rsid w:val="00F675EF"/>
    <w:rsid w:val="00F75E59"/>
    <w:rsid w:val="00F75EB6"/>
    <w:rsid w:val="00F76D20"/>
    <w:rsid w:val="00F9357B"/>
    <w:rsid w:val="00FB57D7"/>
    <w:rsid w:val="00FC421F"/>
    <w:rsid w:val="00FD6D48"/>
    <w:rsid w:val="00FE0B4D"/>
    <w:rsid w:val="00FF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2BBA2E-880D-41B5-86C8-A7E45A9B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ZW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B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1C6093"/>
    <w:pPr>
      <w:numPr>
        <w:numId w:val="3"/>
      </w:numPr>
      <w:shd w:val="clear" w:color="auto" w:fill="8DB3E2" w:themeFill="text2" w:themeFillTint="66"/>
      <w:spacing w:before="120" w:after="0"/>
      <w:jc w:val="both"/>
      <w:outlineLvl w:val="1"/>
    </w:pPr>
    <w:rPr>
      <w:rFonts w:eastAsia="Times New Roman" w:cs="Times New Roman"/>
      <w:b/>
      <w:caps/>
      <w:snapToGrid w:val="0"/>
      <w:spacing w:val="20"/>
      <w:sz w:val="28"/>
      <w:szCs w:val="20"/>
      <w:lang w:val="fr-FR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3C5A71"/>
    <w:pPr>
      <w:keepNext/>
      <w:numPr>
        <w:ilvl w:val="2"/>
        <w:numId w:val="1"/>
      </w:numPr>
      <w:spacing w:after="2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3C5A71"/>
    <w:pPr>
      <w:keepNext/>
      <w:numPr>
        <w:ilvl w:val="3"/>
        <w:numId w:val="1"/>
      </w:numPr>
      <w:spacing w:before="240" w:after="240" w:line="240" w:lineRule="auto"/>
      <w:outlineLvl w:val="4"/>
    </w:pPr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8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DA3"/>
  </w:style>
  <w:style w:type="paragraph" w:styleId="Footer">
    <w:name w:val="footer"/>
    <w:basedOn w:val="Normal"/>
    <w:link w:val="FooterChar"/>
    <w:unhideWhenUsed/>
    <w:rsid w:val="0098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DA3"/>
  </w:style>
  <w:style w:type="paragraph" w:styleId="BalloonText">
    <w:name w:val="Balloon Text"/>
    <w:basedOn w:val="Normal"/>
    <w:link w:val="BalloonTextChar"/>
    <w:uiPriority w:val="99"/>
    <w:semiHidden/>
    <w:unhideWhenUsed/>
    <w:rsid w:val="0098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A3"/>
    <w:rPr>
      <w:rFonts w:ascii="Tahoma" w:hAnsi="Tahoma" w:cs="Tahoma"/>
      <w:sz w:val="16"/>
      <w:szCs w:val="16"/>
    </w:rPr>
  </w:style>
  <w:style w:type="paragraph" w:customStyle="1" w:styleId="IRIS">
    <w:name w:val="IRIS"/>
    <w:basedOn w:val="Normal"/>
    <w:qFormat/>
    <w:rsid w:val="00E63BDE"/>
  </w:style>
  <w:style w:type="character" w:customStyle="1" w:styleId="Heading2Char">
    <w:name w:val="Heading 2 Char"/>
    <w:aliases w:val="Apple Heading 2 Char"/>
    <w:basedOn w:val="DefaultParagraphFont"/>
    <w:link w:val="Heading2"/>
    <w:rsid w:val="001C6093"/>
    <w:rPr>
      <w:rFonts w:eastAsia="Times New Roman" w:cs="Times New Roman"/>
      <w:b/>
      <w:caps/>
      <w:snapToGrid w:val="0"/>
      <w:spacing w:val="20"/>
      <w:sz w:val="28"/>
      <w:szCs w:val="20"/>
      <w:shd w:val="clear" w:color="auto" w:fill="8DB3E2" w:themeFill="text2" w:themeFillTint="66"/>
      <w:lang w:val="fr-FR"/>
    </w:rPr>
  </w:style>
  <w:style w:type="character" w:customStyle="1" w:styleId="Heading4Char">
    <w:name w:val="Heading 4 Char"/>
    <w:aliases w:val="Appl Heading 5 Char"/>
    <w:basedOn w:val="DefaultParagraphFont"/>
    <w:link w:val="Heading4"/>
    <w:rsid w:val="003C5A71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aliases w:val="Heading 4 bis Char"/>
    <w:basedOn w:val="DefaultParagraphFont"/>
    <w:link w:val="Heading5"/>
    <w:rsid w:val="003C5A71"/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character" w:styleId="Hyperlink">
    <w:name w:val="Hyperlink"/>
    <w:rsid w:val="003C5A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5A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165D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6B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316BFB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316BFB"/>
    <w:pPr>
      <w:tabs>
        <w:tab w:val="left" w:pos="960"/>
        <w:tab w:val="right" w:leader="dot" w:pos="9060"/>
      </w:tabs>
      <w:spacing w:after="0" w:line="240" w:lineRule="auto"/>
      <w:ind w:left="992" w:hanging="754"/>
    </w:pPr>
    <w:rPr>
      <w:rFonts w:ascii="Arial" w:eastAsia="Times New Roman" w:hAnsi="Arial" w:cs="Arial"/>
      <w:b/>
      <w:noProof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316BFB"/>
    <w:pPr>
      <w:tabs>
        <w:tab w:val="left" w:pos="1100"/>
        <w:tab w:val="right" w:leader="dot" w:pos="9060"/>
      </w:tabs>
      <w:spacing w:after="0" w:line="240" w:lineRule="auto"/>
      <w:ind w:left="1134" w:hanging="654"/>
    </w:pPr>
    <w:rPr>
      <w:rFonts w:ascii="Arial" w:eastAsia="Times New Roman" w:hAnsi="Arial" w:cs="Times New Roman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B098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C6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494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D49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9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941"/>
    <w:rPr>
      <w:b/>
      <w:bCs/>
      <w:sz w:val="20"/>
      <w:szCs w:val="20"/>
    </w:rPr>
  </w:style>
  <w:style w:type="table" w:styleId="LightGrid-Accent1">
    <w:name w:val="Light Grid Accent 1"/>
    <w:basedOn w:val="TableNormal"/>
    <w:uiPriority w:val="62"/>
    <w:rsid w:val="00DE0E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CA0E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00026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4">
    <w:name w:val="Text 4"/>
    <w:basedOn w:val="Normal"/>
    <w:rsid w:val="006347FB"/>
    <w:pPr>
      <w:spacing w:after="240" w:line="240" w:lineRule="auto"/>
      <w:ind w:left="288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864E64"/>
    <w:pPr>
      <w:spacing w:after="0" w:line="240" w:lineRule="auto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A33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Subtitle"/>
    <w:link w:val="TitleChar"/>
    <w:qFormat/>
    <w:rsid w:val="00640870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val="en-US" w:eastAsia="ar-SA"/>
    </w:rPr>
  </w:style>
  <w:style w:type="character" w:customStyle="1" w:styleId="TitleChar">
    <w:name w:val="Title Char"/>
    <w:basedOn w:val="DefaultParagraphFont"/>
    <w:link w:val="Title"/>
    <w:rsid w:val="00640870"/>
    <w:rPr>
      <w:rFonts w:ascii="Times New Roman" w:eastAsia="Times New Roman" w:hAnsi="Times New Roman" w:cs="Times New Roman"/>
      <w:b/>
      <w:sz w:val="48"/>
      <w:szCs w:val="20"/>
      <w:lang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087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0870"/>
    <w:rPr>
      <w:color w:val="5A5A5A" w:themeColor="text1" w:themeTint="A5"/>
      <w:spacing w:val="15"/>
      <w:lang w:val="en-ZW"/>
    </w:rPr>
  </w:style>
  <w:style w:type="character" w:styleId="FootnoteReference">
    <w:name w:val="footnote reference"/>
    <w:semiHidden/>
    <w:rsid w:val="00495F5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495F50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495F50"/>
    <w:rPr>
      <w:rFonts w:ascii="Times New Roman" w:eastAsia="Times New Roman" w:hAnsi="Times New Roman" w:cs="Times New Roman"/>
      <w:spacing w:val="-2"/>
      <w:sz w:val="20"/>
      <w:szCs w:val="20"/>
      <w:lang w:val="en-GB" w:eastAsia="ar-SA"/>
    </w:rPr>
  </w:style>
  <w:style w:type="paragraph" w:styleId="BodyTextIndent">
    <w:name w:val="Body Text Indent"/>
    <w:basedOn w:val="Normal"/>
    <w:link w:val="BodyTextIndentChar"/>
    <w:rsid w:val="00495F50"/>
    <w:pPr>
      <w:tabs>
        <w:tab w:val="right" w:pos="8789"/>
      </w:tabs>
      <w:suppressAutoHyphens/>
      <w:spacing w:before="100" w:after="0" w:line="240" w:lineRule="auto"/>
    </w:pPr>
    <w:rPr>
      <w:rFonts w:ascii="Arial" w:eastAsia="Times New Roman" w:hAnsi="Arial" w:cs="Times New Roman"/>
      <w:spacing w:val="-2"/>
      <w:sz w:val="20"/>
      <w:szCs w:val="20"/>
      <w:lang w:val="fr-FR" w:eastAsia="ar-SA"/>
    </w:rPr>
  </w:style>
  <w:style w:type="character" w:customStyle="1" w:styleId="BodyTextIndentChar">
    <w:name w:val="Body Text Indent Char"/>
    <w:basedOn w:val="DefaultParagraphFont"/>
    <w:link w:val="BodyTextIndent"/>
    <w:rsid w:val="00495F50"/>
    <w:rPr>
      <w:rFonts w:ascii="Arial" w:eastAsia="Times New Roman" w:hAnsi="Arial" w:cs="Times New Roman"/>
      <w:spacing w:val="-2"/>
      <w:sz w:val="20"/>
      <w:szCs w:val="20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ris@iris-see.e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sa.mitrovic@asb-se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jana\Google%20Drive\CSF%20I\10%20Visibility\Memorandums\memorandum%20IRI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AF4AB-D341-47AC-80AF-AD2886B5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IRIS.dotx</Template>
  <TotalTime>0</TotalTime>
  <Pages>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Tijana</dc:creator>
  <cp:lastModifiedBy>Jelena Leskovac</cp:lastModifiedBy>
  <cp:revision>2</cp:revision>
  <dcterms:created xsi:type="dcterms:W3CDTF">2019-02-22T12:56:00Z</dcterms:created>
  <dcterms:modified xsi:type="dcterms:W3CDTF">2019-02-22T12:56:00Z</dcterms:modified>
</cp:coreProperties>
</file>